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592" w:rsidRPr="00712592" w:rsidRDefault="00375023" w:rsidP="00712592">
      <w:pPr>
        <w:spacing w:after="0" w:line="257" w:lineRule="auto"/>
        <w:jc w:val="center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NIT AWS/ ATF FEE SCHEDULE</w:t>
      </w:r>
      <w:bookmarkStart w:id="0" w:name="_GoBack"/>
      <w:bookmarkEnd w:id="0"/>
    </w:p>
    <w:p w:rsidR="00712592" w:rsidRPr="00712592" w:rsidRDefault="00712592" w:rsidP="00712592">
      <w:pPr>
        <w:spacing w:after="0" w:line="257" w:lineRule="auto"/>
        <w:jc w:val="center"/>
        <w:rPr>
          <w:rFonts w:ascii="Arial" w:hAnsi="Arial" w:cs="Arial"/>
          <w:sz w:val="24"/>
          <w:szCs w:val="24"/>
        </w:rPr>
      </w:pPr>
      <w:r w:rsidRPr="00712592">
        <w:rPr>
          <w:rFonts w:ascii="Arial" w:hAnsi="Arial" w:cs="Arial"/>
          <w:sz w:val="24"/>
          <w:szCs w:val="24"/>
        </w:rPr>
        <w:t>(</w:t>
      </w:r>
      <w:r w:rsidRPr="00712592">
        <w:rPr>
          <w:rFonts w:ascii="Arial" w:hAnsi="Arial" w:cs="Arial"/>
          <w:i/>
          <w:sz w:val="24"/>
          <w:szCs w:val="24"/>
        </w:rPr>
        <w:t>Prices are subject to change at facility manager’s discretion</w:t>
      </w:r>
      <w:r w:rsidRPr="00712592">
        <w:rPr>
          <w:rFonts w:ascii="Arial" w:hAnsi="Arial" w:cs="Arial"/>
          <w:sz w:val="24"/>
          <w:szCs w:val="24"/>
        </w:rPr>
        <w:t>)</w:t>
      </w:r>
    </w:p>
    <w:p w:rsidR="00712592" w:rsidRPr="00712592" w:rsidRDefault="00712592" w:rsidP="00712592">
      <w:pPr>
        <w:spacing w:after="0" w:line="257" w:lineRule="auto"/>
        <w:jc w:val="center"/>
        <w:rPr>
          <w:rFonts w:ascii="Arial" w:hAnsi="Arial" w:cs="Arial"/>
          <w:sz w:val="24"/>
          <w:szCs w:val="24"/>
        </w:rPr>
      </w:pPr>
    </w:p>
    <w:p w:rsidR="00712592" w:rsidRPr="00712592" w:rsidRDefault="00712592" w:rsidP="00712592">
      <w:pPr>
        <w:spacing w:line="256" w:lineRule="auto"/>
        <w:rPr>
          <w:rFonts w:ascii="Arial" w:hAnsi="Arial" w:cs="Arial"/>
          <w:bCs/>
          <w:sz w:val="28"/>
          <w:szCs w:val="24"/>
          <w:u w:val="single"/>
        </w:rPr>
      </w:pPr>
      <w:r w:rsidRPr="00712592">
        <w:rPr>
          <w:rFonts w:ascii="Arial" w:hAnsi="Arial" w:cs="Arial"/>
          <w:bCs/>
          <w:sz w:val="28"/>
          <w:szCs w:val="24"/>
          <w:u w:val="single"/>
        </w:rPr>
        <w:t>BOOTH RENTAL</w:t>
      </w:r>
    </w:p>
    <w:p w:rsidR="00712592" w:rsidRPr="00712592" w:rsidRDefault="00712592" w:rsidP="00712592">
      <w:pPr>
        <w:spacing w:line="256" w:lineRule="auto"/>
        <w:rPr>
          <w:rFonts w:ascii="Arial" w:hAnsi="Arial" w:cs="Arial"/>
          <w:bCs/>
          <w:sz w:val="24"/>
          <w:szCs w:val="24"/>
        </w:rPr>
      </w:pPr>
      <w:r w:rsidRPr="00712592">
        <w:rPr>
          <w:rFonts w:ascii="Arial" w:hAnsi="Arial" w:cs="Arial"/>
          <w:bCs/>
          <w:sz w:val="24"/>
          <w:szCs w:val="24"/>
        </w:rPr>
        <w:t xml:space="preserve">This is for any individual interested in weld practice time. Test is not included, instructor is not included. To schedule, there is a 3 hour minimum.  </w:t>
      </w:r>
    </w:p>
    <w:p w:rsidR="00712592" w:rsidRPr="00712592" w:rsidRDefault="00712592" w:rsidP="00712592">
      <w:pPr>
        <w:pStyle w:val="ListParagraph"/>
        <w:numPr>
          <w:ilvl w:val="0"/>
          <w:numId w:val="17"/>
        </w:numPr>
        <w:spacing w:line="256" w:lineRule="auto"/>
        <w:contextualSpacing/>
        <w:rPr>
          <w:rFonts w:ascii="Arial" w:hAnsi="Arial" w:cs="Arial"/>
          <w:sz w:val="24"/>
          <w:szCs w:val="24"/>
        </w:rPr>
      </w:pPr>
      <w:r w:rsidRPr="00712592">
        <w:rPr>
          <w:rFonts w:ascii="Arial" w:hAnsi="Arial" w:cs="Arial"/>
          <w:sz w:val="24"/>
          <w:szCs w:val="24"/>
        </w:rPr>
        <w:t>$75/hour (</w:t>
      </w:r>
      <w:r w:rsidRPr="00712592">
        <w:rPr>
          <w:rFonts w:ascii="Arial" w:hAnsi="Arial" w:cs="Arial"/>
          <w:szCs w:val="24"/>
        </w:rPr>
        <w:t>paid to NIT</w:t>
      </w:r>
      <w:r w:rsidRPr="00712592">
        <w:rPr>
          <w:rFonts w:ascii="Arial" w:hAnsi="Arial" w:cs="Arial"/>
          <w:sz w:val="24"/>
          <w:szCs w:val="24"/>
        </w:rPr>
        <w:t>)</w:t>
      </w:r>
    </w:p>
    <w:p w:rsidR="00712592" w:rsidRPr="00712592" w:rsidRDefault="00712592" w:rsidP="00712592">
      <w:pPr>
        <w:spacing w:line="256" w:lineRule="auto"/>
        <w:rPr>
          <w:rFonts w:ascii="Arial" w:hAnsi="Arial" w:cs="Arial"/>
          <w:bCs/>
          <w:sz w:val="28"/>
          <w:szCs w:val="32"/>
          <w:u w:val="single"/>
        </w:rPr>
      </w:pPr>
      <w:r w:rsidRPr="00712592">
        <w:rPr>
          <w:rFonts w:ascii="Arial" w:hAnsi="Arial" w:cs="Arial"/>
          <w:bCs/>
          <w:sz w:val="28"/>
          <w:szCs w:val="32"/>
          <w:u w:val="single"/>
        </w:rPr>
        <w:t>MAINTENANCE OF WELDER CERTIFICATION</w:t>
      </w:r>
    </w:p>
    <w:p w:rsidR="00712592" w:rsidRPr="00712592" w:rsidRDefault="00712592" w:rsidP="00712592">
      <w:pPr>
        <w:spacing w:line="256" w:lineRule="auto"/>
        <w:rPr>
          <w:rFonts w:ascii="Arial" w:hAnsi="Arial" w:cs="Arial"/>
          <w:sz w:val="24"/>
          <w:szCs w:val="28"/>
        </w:rPr>
      </w:pPr>
      <w:r w:rsidRPr="00712592">
        <w:rPr>
          <w:rFonts w:ascii="Arial" w:hAnsi="Arial" w:cs="Arial"/>
          <w:sz w:val="24"/>
          <w:szCs w:val="28"/>
        </w:rPr>
        <w:t>This is to be used before the welder’s certification card is expired – if it has already expired, they must complete another weld test.</w:t>
      </w:r>
    </w:p>
    <w:p w:rsidR="00712592" w:rsidRPr="00712592" w:rsidRDefault="00712592" w:rsidP="00712592">
      <w:pPr>
        <w:pStyle w:val="ListParagraph"/>
        <w:numPr>
          <w:ilvl w:val="0"/>
          <w:numId w:val="15"/>
        </w:numPr>
        <w:spacing w:line="256" w:lineRule="auto"/>
        <w:contextualSpacing/>
        <w:rPr>
          <w:rFonts w:ascii="Arial" w:hAnsi="Arial" w:cs="Arial"/>
          <w:sz w:val="24"/>
          <w:szCs w:val="28"/>
        </w:rPr>
      </w:pPr>
      <w:r w:rsidRPr="00712592">
        <w:rPr>
          <w:rFonts w:ascii="Arial" w:hAnsi="Arial" w:cs="Arial"/>
          <w:sz w:val="24"/>
          <w:szCs w:val="28"/>
        </w:rPr>
        <w:t>Maintenance Fee: $25 (</w:t>
      </w:r>
      <w:r w:rsidRPr="00712592">
        <w:rPr>
          <w:rFonts w:ascii="Arial" w:hAnsi="Arial" w:cs="Arial"/>
          <w:szCs w:val="28"/>
        </w:rPr>
        <w:t>paid to NIT</w:t>
      </w:r>
      <w:r w:rsidRPr="00712592">
        <w:rPr>
          <w:rFonts w:ascii="Arial" w:hAnsi="Arial" w:cs="Arial"/>
          <w:sz w:val="24"/>
          <w:szCs w:val="28"/>
        </w:rPr>
        <w:t>)</w:t>
      </w:r>
    </w:p>
    <w:p w:rsidR="00712592" w:rsidRPr="00712592" w:rsidRDefault="00712592" w:rsidP="00712592">
      <w:pPr>
        <w:pStyle w:val="ListParagraph"/>
        <w:numPr>
          <w:ilvl w:val="0"/>
          <w:numId w:val="15"/>
        </w:numPr>
        <w:spacing w:line="256" w:lineRule="auto"/>
        <w:contextualSpacing/>
        <w:rPr>
          <w:rFonts w:ascii="Arial" w:hAnsi="Arial" w:cs="Arial"/>
          <w:sz w:val="24"/>
          <w:szCs w:val="28"/>
        </w:rPr>
      </w:pPr>
      <w:r w:rsidRPr="00712592">
        <w:rPr>
          <w:rFonts w:ascii="Arial" w:hAnsi="Arial" w:cs="Arial"/>
          <w:sz w:val="24"/>
          <w:szCs w:val="28"/>
        </w:rPr>
        <w:t>AWS Certified Welder Maintenance Form: $25 (</w:t>
      </w:r>
      <w:r w:rsidRPr="00712592">
        <w:rPr>
          <w:rFonts w:ascii="Arial" w:hAnsi="Arial" w:cs="Arial"/>
          <w:szCs w:val="28"/>
        </w:rPr>
        <w:t>paid to AWS</w:t>
      </w:r>
      <w:r w:rsidRPr="00712592">
        <w:rPr>
          <w:rFonts w:ascii="Arial" w:hAnsi="Arial" w:cs="Arial"/>
          <w:sz w:val="24"/>
          <w:szCs w:val="28"/>
        </w:rPr>
        <w:t>)</w:t>
      </w:r>
    </w:p>
    <w:p w:rsidR="00712592" w:rsidRPr="00712592" w:rsidRDefault="00712592" w:rsidP="00712592">
      <w:pPr>
        <w:pStyle w:val="ListParagraph"/>
        <w:numPr>
          <w:ilvl w:val="0"/>
          <w:numId w:val="15"/>
        </w:numPr>
        <w:spacing w:line="256" w:lineRule="auto"/>
        <w:contextualSpacing/>
        <w:rPr>
          <w:rFonts w:ascii="Arial" w:hAnsi="Arial" w:cs="Arial"/>
          <w:sz w:val="24"/>
          <w:szCs w:val="28"/>
        </w:rPr>
      </w:pPr>
      <w:r w:rsidRPr="00712592">
        <w:rPr>
          <w:rFonts w:ascii="Arial" w:hAnsi="Arial" w:cs="Arial"/>
          <w:sz w:val="24"/>
          <w:szCs w:val="28"/>
        </w:rPr>
        <w:t>AWS has a 60 grace period with a $50 additional charge</w:t>
      </w:r>
    </w:p>
    <w:p w:rsidR="00712592" w:rsidRPr="00712592" w:rsidRDefault="00712592" w:rsidP="00712592">
      <w:pPr>
        <w:spacing w:line="256" w:lineRule="auto"/>
        <w:rPr>
          <w:rFonts w:ascii="Arial" w:hAnsi="Arial" w:cs="Arial"/>
          <w:sz w:val="24"/>
          <w:szCs w:val="28"/>
        </w:rPr>
      </w:pPr>
      <w:r w:rsidRPr="00712592">
        <w:rPr>
          <w:rFonts w:ascii="Arial" w:hAnsi="Arial" w:cs="Arial"/>
          <w:sz w:val="24"/>
          <w:szCs w:val="28"/>
        </w:rPr>
        <w:t>____________________________________________________________</w:t>
      </w:r>
      <w:r>
        <w:rPr>
          <w:rFonts w:ascii="Arial" w:hAnsi="Arial" w:cs="Arial"/>
          <w:sz w:val="24"/>
          <w:szCs w:val="28"/>
        </w:rPr>
        <w:t>_______________</w:t>
      </w:r>
    </w:p>
    <w:p w:rsidR="00712592" w:rsidRPr="00712592" w:rsidRDefault="00712592" w:rsidP="00712592">
      <w:pPr>
        <w:autoSpaceDE w:val="0"/>
        <w:autoSpaceDN w:val="0"/>
        <w:spacing w:line="256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712592">
        <w:rPr>
          <w:rFonts w:ascii="Arial" w:hAnsi="Arial" w:cs="Arial"/>
          <w:b/>
          <w:bCs/>
          <w:color w:val="000000"/>
          <w:sz w:val="24"/>
          <w:szCs w:val="24"/>
        </w:rPr>
        <w:t>SMAW, and FCAW Groove Tests, limited thickness (.375” Thickness)</w:t>
      </w:r>
    </w:p>
    <w:p w:rsidR="00712592" w:rsidRPr="00712592" w:rsidRDefault="00712592" w:rsidP="00712592">
      <w:pPr>
        <w:autoSpaceDE w:val="0"/>
        <w:autoSpaceDN w:val="0"/>
        <w:spacing w:after="240" w:line="240" w:lineRule="auto"/>
        <w:rPr>
          <w:rFonts w:ascii="Arial" w:hAnsi="Arial" w:cs="Arial"/>
          <w:color w:val="000000"/>
          <w:sz w:val="20"/>
          <w:szCs w:val="24"/>
        </w:rPr>
      </w:pPr>
      <w:r w:rsidRPr="00712592">
        <w:rPr>
          <w:rFonts w:ascii="Arial" w:hAnsi="Arial" w:cs="Arial"/>
          <w:i/>
          <w:color w:val="000000"/>
          <w:sz w:val="20"/>
          <w:szCs w:val="24"/>
        </w:rPr>
        <w:t>(2 hour time limit for single position, 3.5 hour time limit for all position tests.</w:t>
      </w:r>
      <w:r w:rsidRPr="00712592">
        <w:rPr>
          <w:rFonts w:ascii="Arial" w:hAnsi="Arial" w:cs="Arial"/>
          <w:color w:val="000000"/>
          <w:sz w:val="20"/>
          <w:szCs w:val="24"/>
        </w:rPr>
        <w:t>)</w:t>
      </w:r>
    </w:p>
    <w:p w:rsidR="00712592" w:rsidRPr="00712592" w:rsidRDefault="00712592" w:rsidP="00712592">
      <w:pPr>
        <w:pStyle w:val="ListParagraph"/>
        <w:numPr>
          <w:ilvl w:val="0"/>
          <w:numId w:val="18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12592">
        <w:rPr>
          <w:rFonts w:ascii="Arial" w:hAnsi="Arial" w:cs="Arial"/>
          <w:color w:val="000000"/>
          <w:sz w:val="24"/>
          <w:szCs w:val="24"/>
        </w:rPr>
        <w:t>Single Position: $600</w:t>
      </w:r>
    </w:p>
    <w:p w:rsidR="00712592" w:rsidRPr="00712592" w:rsidRDefault="00712592" w:rsidP="00712592">
      <w:pPr>
        <w:pStyle w:val="ListParagraph"/>
        <w:numPr>
          <w:ilvl w:val="0"/>
          <w:numId w:val="18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12592">
        <w:rPr>
          <w:rFonts w:ascii="Arial" w:hAnsi="Arial" w:cs="Arial"/>
          <w:color w:val="000000"/>
          <w:sz w:val="24"/>
          <w:szCs w:val="24"/>
        </w:rPr>
        <w:t>3G &amp; 4G-all positions: $750</w:t>
      </w:r>
    </w:p>
    <w:p w:rsidR="00712592" w:rsidRPr="00712592" w:rsidRDefault="00712592" w:rsidP="00712592">
      <w:pPr>
        <w:pStyle w:val="ListParagraph"/>
        <w:numPr>
          <w:ilvl w:val="0"/>
          <w:numId w:val="18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12592">
        <w:rPr>
          <w:rFonts w:ascii="Arial" w:hAnsi="Arial" w:cs="Arial"/>
          <w:color w:val="000000"/>
          <w:sz w:val="24"/>
          <w:szCs w:val="24"/>
        </w:rPr>
        <w:t>Application Fee: $50 (</w:t>
      </w:r>
      <w:r w:rsidRPr="00712592">
        <w:rPr>
          <w:rFonts w:ascii="Arial" w:hAnsi="Arial" w:cs="Arial"/>
          <w:color w:val="000000"/>
          <w:szCs w:val="24"/>
        </w:rPr>
        <w:t>paid to AWS</w:t>
      </w:r>
      <w:r w:rsidRPr="00712592">
        <w:rPr>
          <w:rFonts w:ascii="Arial" w:hAnsi="Arial" w:cs="Arial"/>
          <w:color w:val="000000"/>
          <w:sz w:val="24"/>
          <w:szCs w:val="24"/>
        </w:rPr>
        <w:t>)</w:t>
      </w:r>
    </w:p>
    <w:p w:rsidR="00712592" w:rsidRPr="00712592" w:rsidRDefault="00712592" w:rsidP="00712592">
      <w:pPr>
        <w:autoSpaceDE w:val="0"/>
        <w:autoSpaceDN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12592" w:rsidRPr="00712592" w:rsidRDefault="00712592" w:rsidP="00712592">
      <w:pPr>
        <w:autoSpaceDE w:val="0"/>
        <w:autoSpaceDN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12592" w:rsidRPr="00712592" w:rsidRDefault="00712592" w:rsidP="00712592">
      <w:pPr>
        <w:autoSpaceDE w:val="0"/>
        <w:autoSpaceDN w:val="0"/>
        <w:spacing w:line="256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712592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SMAW and FCAW Groove Tests, unlimited thickness (1.00”Thickness)</w:t>
      </w:r>
    </w:p>
    <w:p w:rsidR="00712592" w:rsidRPr="00712592" w:rsidRDefault="00712592" w:rsidP="00712592">
      <w:pPr>
        <w:autoSpaceDE w:val="0"/>
        <w:autoSpaceDN w:val="0"/>
        <w:spacing w:line="256" w:lineRule="auto"/>
        <w:rPr>
          <w:rFonts w:ascii="Arial" w:hAnsi="Arial" w:cs="Arial"/>
          <w:i/>
          <w:color w:val="333333"/>
          <w:sz w:val="20"/>
          <w:szCs w:val="20"/>
        </w:rPr>
      </w:pPr>
      <w:r w:rsidRPr="00712592">
        <w:rPr>
          <w:rFonts w:ascii="Arial" w:hAnsi="Arial" w:cs="Arial"/>
          <w:i/>
          <w:color w:val="333333"/>
          <w:sz w:val="20"/>
          <w:szCs w:val="20"/>
        </w:rPr>
        <w:t>(4-hour time limit, 6-hour time limit for all position tests.)</w:t>
      </w:r>
    </w:p>
    <w:p w:rsidR="00712592" w:rsidRPr="00712592" w:rsidRDefault="00712592" w:rsidP="00712592">
      <w:pPr>
        <w:pStyle w:val="ListParagraph"/>
        <w:numPr>
          <w:ilvl w:val="0"/>
          <w:numId w:val="19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12592">
        <w:rPr>
          <w:rFonts w:ascii="Arial" w:hAnsi="Arial" w:cs="Arial"/>
          <w:color w:val="000000"/>
          <w:sz w:val="24"/>
          <w:szCs w:val="24"/>
        </w:rPr>
        <w:t>Single Position: $600</w:t>
      </w:r>
    </w:p>
    <w:p w:rsidR="00712592" w:rsidRPr="00712592" w:rsidRDefault="00712592" w:rsidP="00712592">
      <w:pPr>
        <w:pStyle w:val="ListParagraph"/>
        <w:numPr>
          <w:ilvl w:val="0"/>
          <w:numId w:val="19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12592">
        <w:rPr>
          <w:rFonts w:ascii="Arial" w:hAnsi="Arial" w:cs="Arial"/>
          <w:color w:val="000000"/>
          <w:sz w:val="24"/>
          <w:szCs w:val="24"/>
        </w:rPr>
        <w:t>3G &amp; 4G-all positions: $800</w:t>
      </w:r>
    </w:p>
    <w:p w:rsidR="00712592" w:rsidRPr="00712592" w:rsidRDefault="00712592" w:rsidP="00712592">
      <w:pPr>
        <w:pStyle w:val="ListParagraph"/>
        <w:numPr>
          <w:ilvl w:val="0"/>
          <w:numId w:val="19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12592">
        <w:rPr>
          <w:rFonts w:ascii="Arial" w:hAnsi="Arial" w:cs="Arial"/>
          <w:color w:val="000000"/>
          <w:sz w:val="24"/>
          <w:szCs w:val="24"/>
        </w:rPr>
        <w:t>Application Fee: $50 (</w:t>
      </w:r>
      <w:r w:rsidRPr="00712592">
        <w:rPr>
          <w:rFonts w:ascii="Arial" w:hAnsi="Arial" w:cs="Arial"/>
          <w:color w:val="000000"/>
          <w:szCs w:val="24"/>
        </w:rPr>
        <w:t>paid to AWS</w:t>
      </w:r>
      <w:r w:rsidRPr="00712592">
        <w:rPr>
          <w:rFonts w:ascii="Arial" w:hAnsi="Arial" w:cs="Arial"/>
          <w:color w:val="000000"/>
          <w:sz w:val="24"/>
          <w:szCs w:val="24"/>
        </w:rPr>
        <w:t>)</w:t>
      </w:r>
    </w:p>
    <w:p w:rsidR="00712592" w:rsidRPr="00712592" w:rsidRDefault="00712592" w:rsidP="00712592">
      <w:pPr>
        <w:pStyle w:val="ListParagraph"/>
        <w:autoSpaceDE w:val="0"/>
        <w:autoSpaceDN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12592" w:rsidRPr="00712592" w:rsidRDefault="00712592" w:rsidP="00712592">
      <w:pPr>
        <w:autoSpaceDE w:val="0"/>
        <w:autoSpaceDN w:val="0"/>
        <w:spacing w:line="256" w:lineRule="auto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:rsidR="00712592" w:rsidRPr="00712592" w:rsidRDefault="00712592" w:rsidP="00712592">
      <w:pPr>
        <w:spacing w:after="0" w:line="256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712592">
        <w:rPr>
          <w:rFonts w:ascii="Arial" w:hAnsi="Arial" w:cs="Arial"/>
          <w:b/>
          <w:bCs/>
          <w:color w:val="000000"/>
          <w:sz w:val="24"/>
          <w:szCs w:val="24"/>
        </w:rPr>
        <w:t>SMAW, FCAW, GTAW FILLET WELD (0.500”)</w:t>
      </w:r>
    </w:p>
    <w:p w:rsidR="00712592" w:rsidRPr="00712592" w:rsidRDefault="00712592" w:rsidP="00712592">
      <w:pPr>
        <w:spacing w:after="0" w:line="256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712592" w:rsidRPr="00712592" w:rsidRDefault="00712592" w:rsidP="00712592">
      <w:pPr>
        <w:pStyle w:val="ListParagraph"/>
        <w:numPr>
          <w:ilvl w:val="0"/>
          <w:numId w:val="20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12592">
        <w:rPr>
          <w:rFonts w:ascii="Arial" w:hAnsi="Arial" w:cs="Arial"/>
          <w:color w:val="000000"/>
          <w:sz w:val="24"/>
          <w:szCs w:val="24"/>
        </w:rPr>
        <w:t>Single Position: $300</w:t>
      </w:r>
    </w:p>
    <w:p w:rsidR="00712592" w:rsidRPr="00712592" w:rsidRDefault="00712592" w:rsidP="00712592">
      <w:pPr>
        <w:pStyle w:val="ListParagraph"/>
        <w:numPr>
          <w:ilvl w:val="0"/>
          <w:numId w:val="20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12592">
        <w:rPr>
          <w:rFonts w:ascii="Arial" w:hAnsi="Arial" w:cs="Arial"/>
          <w:color w:val="000000"/>
          <w:sz w:val="24"/>
          <w:szCs w:val="24"/>
        </w:rPr>
        <w:t>3G &amp; 4G-all positions: $350</w:t>
      </w:r>
    </w:p>
    <w:p w:rsidR="00712592" w:rsidRPr="00712592" w:rsidRDefault="00712592" w:rsidP="00712592">
      <w:pPr>
        <w:pStyle w:val="ListParagraph"/>
        <w:numPr>
          <w:ilvl w:val="0"/>
          <w:numId w:val="20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12592">
        <w:rPr>
          <w:rFonts w:ascii="Arial" w:hAnsi="Arial" w:cs="Arial"/>
          <w:color w:val="000000"/>
          <w:sz w:val="24"/>
          <w:szCs w:val="24"/>
        </w:rPr>
        <w:t>Application Fee: $50 (</w:t>
      </w:r>
      <w:r w:rsidRPr="00712592">
        <w:rPr>
          <w:rFonts w:ascii="Arial" w:hAnsi="Arial" w:cs="Arial"/>
          <w:color w:val="000000"/>
          <w:szCs w:val="24"/>
        </w:rPr>
        <w:t>paid to AWS</w:t>
      </w:r>
      <w:r w:rsidRPr="00712592">
        <w:rPr>
          <w:rFonts w:ascii="Arial" w:hAnsi="Arial" w:cs="Arial"/>
          <w:color w:val="000000"/>
          <w:sz w:val="24"/>
          <w:szCs w:val="24"/>
        </w:rPr>
        <w:t>)</w:t>
      </w:r>
    </w:p>
    <w:p w:rsidR="00712592" w:rsidRPr="00712592" w:rsidRDefault="00712592" w:rsidP="00712592">
      <w:pPr>
        <w:spacing w:after="0" w:line="256" w:lineRule="auto"/>
        <w:rPr>
          <w:rFonts w:ascii="Arial" w:hAnsi="Arial" w:cs="Arial"/>
          <w:color w:val="000000"/>
          <w:sz w:val="24"/>
          <w:szCs w:val="24"/>
        </w:rPr>
      </w:pPr>
    </w:p>
    <w:p w:rsidR="00712592" w:rsidRPr="00712592" w:rsidRDefault="00712592" w:rsidP="00712592">
      <w:pPr>
        <w:autoSpaceDE w:val="0"/>
        <w:autoSpaceDN w:val="0"/>
        <w:spacing w:line="256" w:lineRule="auto"/>
        <w:rPr>
          <w:rFonts w:ascii="Arial" w:hAnsi="Arial" w:cs="Arial"/>
          <w:b/>
          <w:bCs/>
          <w:color w:val="000000"/>
          <w:sz w:val="24"/>
          <w:szCs w:val="28"/>
        </w:rPr>
      </w:pPr>
      <w:r w:rsidRPr="00712592">
        <w:rPr>
          <w:rFonts w:ascii="Arial" w:hAnsi="Arial" w:cs="Arial"/>
          <w:b/>
          <w:bCs/>
          <w:color w:val="000000"/>
          <w:sz w:val="24"/>
          <w:szCs w:val="28"/>
        </w:rPr>
        <w:t>SMAW, GTAW, FCAW STEEL Pipe Test, (6” or 8” Schedule 40 or 80)</w:t>
      </w:r>
    </w:p>
    <w:p w:rsidR="00712592" w:rsidRPr="00712592" w:rsidRDefault="00712592" w:rsidP="00712592">
      <w:pPr>
        <w:autoSpaceDE w:val="0"/>
        <w:autoSpaceDN w:val="0"/>
        <w:spacing w:line="256" w:lineRule="auto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712592">
        <w:rPr>
          <w:rFonts w:ascii="Arial" w:hAnsi="Arial" w:cs="Arial"/>
          <w:i/>
          <w:color w:val="333333"/>
          <w:sz w:val="20"/>
          <w:szCs w:val="20"/>
        </w:rPr>
        <w:t xml:space="preserve"> (6-hour time limit)</w:t>
      </w:r>
    </w:p>
    <w:p w:rsidR="00712592" w:rsidRPr="00712592" w:rsidRDefault="00712592" w:rsidP="00712592">
      <w:pPr>
        <w:pStyle w:val="ListParagraph"/>
        <w:numPr>
          <w:ilvl w:val="0"/>
          <w:numId w:val="21"/>
        </w:numPr>
        <w:autoSpaceDE w:val="0"/>
        <w:autoSpaceDN w:val="0"/>
        <w:spacing w:line="256" w:lineRule="auto"/>
        <w:contextualSpacing/>
        <w:rPr>
          <w:rFonts w:ascii="Arial" w:hAnsi="Arial" w:cs="Arial"/>
          <w:bCs/>
          <w:color w:val="000000"/>
          <w:sz w:val="24"/>
          <w:szCs w:val="24"/>
        </w:rPr>
      </w:pPr>
      <w:r w:rsidRPr="00712592">
        <w:rPr>
          <w:rFonts w:ascii="Arial" w:hAnsi="Arial" w:cs="Arial"/>
          <w:bCs/>
          <w:color w:val="000000"/>
          <w:sz w:val="24"/>
          <w:szCs w:val="24"/>
        </w:rPr>
        <w:t>6G: $950</w:t>
      </w:r>
    </w:p>
    <w:p w:rsidR="00712592" w:rsidRPr="00712592" w:rsidRDefault="00712592" w:rsidP="00712592">
      <w:pPr>
        <w:pStyle w:val="ListParagraph"/>
        <w:numPr>
          <w:ilvl w:val="0"/>
          <w:numId w:val="21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color w:val="000000"/>
          <w:sz w:val="24"/>
          <w:szCs w:val="24"/>
        </w:rPr>
      </w:pPr>
      <w:r w:rsidRPr="00712592">
        <w:rPr>
          <w:rFonts w:ascii="Arial" w:hAnsi="Arial" w:cs="Arial"/>
          <w:color w:val="000000"/>
          <w:sz w:val="24"/>
          <w:szCs w:val="24"/>
        </w:rPr>
        <w:t>Application Fee: $50 (</w:t>
      </w:r>
      <w:r w:rsidRPr="00712592">
        <w:rPr>
          <w:rFonts w:ascii="Arial" w:hAnsi="Arial" w:cs="Arial"/>
          <w:color w:val="000000"/>
          <w:szCs w:val="24"/>
        </w:rPr>
        <w:t>paid to AWS</w:t>
      </w:r>
      <w:r w:rsidRPr="00712592">
        <w:rPr>
          <w:rFonts w:ascii="Arial" w:hAnsi="Arial" w:cs="Arial"/>
          <w:color w:val="000000"/>
          <w:sz w:val="24"/>
          <w:szCs w:val="24"/>
        </w:rPr>
        <w:t>)</w:t>
      </w:r>
    </w:p>
    <w:p w:rsidR="00712592" w:rsidRPr="00712592" w:rsidRDefault="00712592" w:rsidP="00712592">
      <w:pPr>
        <w:pStyle w:val="ListParagraph"/>
        <w:autoSpaceDE w:val="0"/>
        <w:autoSpaceDN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712592" w:rsidRPr="00712592" w:rsidRDefault="00712592" w:rsidP="00712592">
      <w:pPr>
        <w:spacing w:after="0" w:line="256" w:lineRule="auto"/>
        <w:rPr>
          <w:rFonts w:ascii="Arial" w:hAnsi="Arial" w:cs="Arial"/>
          <w:i/>
          <w:szCs w:val="24"/>
        </w:rPr>
      </w:pPr>
    </w:p>
    <w:p w:rsidR="00712592" w:rsidRPr="00712592" w:rsidRDefault="00712592" w:rsidP="00712592">
      <w:pPr>
        <w:spacing w:line="256" w:lineRule="auto"/>
        <w:jc w:val="center"/>
        <w:rPr>
          <w:rFonts w:ascii="Arial" w:hAnsi="Arial" w:cs="Arial"/>
          <w:b/>
          <w:bCs/>
          <w:sz w:val="28"/>
          <w:szCs w:val="32"/>
        </w:rPr>
      </w:pPr>
      <w:r w:rsidRPr="00712592">
        <w:rPr>
          <w:rFonts w:ascii="Arial" w:hAnsi="Arial" w:cs="Arial"/>
          <w:b/>
          <w:bCs/>
          <w:sz w:val="28"/>
          <w:szCs w:val="32"/>
        </w:rPr>
        <w:t xml:space="preserve">AWS Testing for </w:t>
      </w:r>
      <w:r w:rsidRPr="00712592">
        <w:rPr>
          <w:rFonts w:ascii="Arial" w:hAnsi="Arial" w:cs="Arial"/>
          <w:b/>
          <w:bCs/>
          <w:i/>
          <w:sz w:val="28"/>
          <w:szCs w:val="32"/>
          <w:u w:val="single"/>
        </w:rPr>
        <w:t xml:space="preserve">current or previous </w:t>
      </w:r>
      <w:r w:rsidRPr="00712592">
        <w:rPr>
          <w:rFonts w:ascii="Arial" w:hAnsi="Arial" w:cs="Arial"/>
          <w:b/>
          <w:bCs/>
          <w:sz w:val="28"/>
          <w:szCs w:val="32"/>
        </w:rPr>
        <w:t>NIT welding students:</w:t>
      </w:r>
    </w:p>
    <w:p w:rsidR="00712592" w:rsidRPr="00712592" w:rsidRDefault="00712592" w:rsidP="00712592">
      <w:pPr>
        <w:pStyle w:val="ListParagraph"/>
        <w:numPr>
          <w:ilvl w:val="0"/>
          <w:numId w:val="16"/>
        </w:numPr>
        <w:spacing w:line="256" w:lineRule="auto"/>
        <w:contextualSpacing/>
        <w:rPr>
          <w:rFonts w:ascii="Arial" w:hAnsi="Arial" w:cs="Arial"/>
          <w:sz w:val="24"/>
          <w:szCs w:val="28"/>
        </w:rPr>
      </w:pPr>
      <w:r w:rsidRPr="00712592">
        <w:rPr>
          <w:rFonts w:ascii="Arial" w:hAnsi="Arial" w:cs="Arial"/>
          <w:sz w:val="24"/>
          <w:szCs w:val="28"/>
        </w:rPr>
        <w:t>$130 per/test (</w:t>
      </w:r>
      <w:r w:rsidRPr="00712592">
        <w:rPr>
          <w:rFonts w:ascii="Arial" w:hAnsi="Arial" w:cs="Arial"/>
          <w:szCs w:val="28"/>
        </w:rPr>
        <w:t>paid to NIT</w:t>
      </w:r>
      <w:r w:rsidRPr="00712592">
        <w:rPr>
          <w:rFonts w:ascii="Arial" w:hAnsi="Arial" w:cs="Arial"/>
          <w:sz w:val="24"/>
          <w:szCs w:val="28"/>
        </w:rPr>
        <w:t>)</w:t>
      </w:r>
    </w:p>
    <w:p w:rsidR="00712592" w:rsidRPr="00712592" w:rsidRDefault="00712592" w:rsidP="00712592">
      <w:pPr>
        <w:pStyle w:val="ListParagraph"/>
        <w:numPr>
          <w:ilvl w:val="0"/>
          <w:numId w:val="16"/>
        </w:numPr>
        <w:spacing w:line="256" w:lineRule="auto"/>
        <w:contextualSpacing/>
        <w:rPr>
          <w:rFonts w:ascii="Arial" w:hAnsi="Arial" w:cs="Arial"/>
          <w:szCs w:val="24"/>
        </w:rPr>
      </w:pPr>
      <w:r w:rsidRPr="00712592">
        <w:rPr>
          <w:rFonts w:ascii="Arial" w:hAnsi="Arial" w:cs="Arial"/>
          <w:sz w:val="24"/>
          <w:szCs w:val="28"/>
        </w:rPr>
        <w:t xml:space="preserve">$50 application fee </w:t>
      </w:r>
      <w:r w:rsidRPr="00712592">
        <w:rPr>
          <w:rFonts w:ascii="Arial" w:hAnsi="Arial" w:cs="Arial"/>
          <w:szCs w:val="24"/>
        </w:rPr>
        <w:t>(AWS collects the application fee)</w:t>
      </w:r>
    </w:p>
    <w:p w:rsidR="00712592" w:rsidRPr="00712592" w:rsidRDefault="00712592" w:rsidP="00712592">
      <w:pPr>
        <w:spacing w:line="256" w:lineRule="auto"/>
        <w:rPr>
          <w:rFonts w:ascii="Arial" w:hAnsi="Arial" w:cs="Arial"/>
          <w:szCs w:val="24"/>
        </w:rPr>
      </w:pPr>
      <w:r w:rsidRPr="00712592">
        <w:rPr>
          <w:rFonts w:ascii="Arial" w:hAnsi="Arial" w:cs="Arial"/>
          <w:szCs w:val="24"/>
        </w:rPr>
        <w:t>______________________________________________________________________</w:t>
      </w:r>
      <w:r>
        <w:rPr>
          <w:rFonts w:ascii="Arial" w:hAnsi="Arial" w:cs="Arial"/>
          <w:szCs w:val="24"/>
        </w:rPr>
        <w:t>____________</w:t>
      </w:r>
    </w:p>
    <w:p w:rsidR="00712592" w:rsidRPr="00712592" w:rsidRDefault="00712592" w:rsidP="00712592">
      <w:pPr>
        <w:spacing w:after="0" w:line="256" w:lineRule="auto"/>
        <w:rPr>
          <w:rFonts w:ascii="Arial" w:hAnsi="Arial" w:cs="Arial"/>
          <w:bCs/>
          <w:iCs/>
          <w:sz w:val="28"/>
          <w:szCs w:val="32"/>
          <w:u w:val="single"/>
        </w:rPr>
      </w:pPr>
      <w:r w:rsidRPr="00712592">
        <w:rPr>
          <w:rFonts w:ascii="Arial" w:hAnsi="Arial" w:cs="Arial"/>
          <w:bCs/>
          <w:iCs/>
          <w:sz w:val="28"/>
          <w:szCs w:val="32"/>
          <w:u w:val="single"/>
        </w:rPr>
        <w:t xml:space="preserve">RETESTING </w:t>
      </w:r>
    </w:p>
    <w:p w:rsidR="00712592" w:rsidRPr="00712592" w:rsidRDefault="00712592" w:rsidP="00712592">
      <w:pPr>
        <w:spacing w:after="0" w:line="256" w:lineRule="auto"/>
        <w:rPr>
          <w:rFonts w:ascii="Arial" w:hAnsi="Arial" w:cs="Arial"/>
          <w:iCs/>
          <w:sz w:val="24"/>
          <w:szCs w:val="32"/>
        </w:rPr>
      </w:pPr>
      <w:r w:rsidRPr="00712592">
        <w:rPr>
          <w:rFonts w:ascii="Arial" w:hAnsi="Arial" w:cs="Arial"/>
          <w:iCs/>
          <w:sz w:val="24"/>
          <w:szCs w:val="32"/>
        </w:rPr>
        <w:t>If a candidate fails a welding test, they have the option of scheduling a re-test at a 25% discounted rate of the test.</w:t>
      </w:r>
    </w:p>
    <w:p w:rsidR="00712592" w:rsidRPr="00712592" w:rsidRDefault="00712592" w:rsidP="00712592">
      <w:pPr>
        <w:spacing w:after="0" w:line="256" w:lineRule="auto"/>
        <w:rPr>
          <w:rFonts w:ascii="Arial" w:hAnsi="Arial" w:cs="Arial"/>
          <w:i/>
          <w:iCs/>
          <w:szCs w:val="24"/>
        </w:rPr>
      </w:pPr>
      <w:r w:rsidRPr="00712592">
        <w:rPr>
          <w:rFonts w:ascii="Arial" w:hAnsi="Arial" w:cs="Arial"/>
          <w:i/>
          <w:iCs/>
          <w:szCs w:val="24"/>
        </w:rPr>
        <w:t xml:space="preserve">(Some code books require additional training or practice before retesting)  </w:t>
      </w:r>
    </w:p>
    <w:p w:rsidR="00712592" w:rsidRPr="00712592" w:rsidRDefault="00712592" w:rsidP="00712592">
      <w:pPr>
        <w:rPr>
          <w:rFonts w:ascii="Arial" w:hAnsi="Arial" w:cs="Arial"/>
        </w:rPr>
      </w:pPr>
    </w:p>
    <w:p w:rsidR="00712592" w:rsidRPr="00712592" w:rsidRDefault="00712592" w:rsidP="0071259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12592">
        <w:rPr>
          <w:noProof/>
          <w:sz w:val="20"/>
        </w:rPr>
        <w:drawing>
          <wp:inline distT="0" distB="0" distL="0" distR="0" wp14:anchorId="6E671EA7" wp14:editId="050FD473">
            <wp:extent cx="2619375" cy="922639"/>
            <wp:effectExtent l="0" t="0" r="0" b="0"/>
            <wp:docPr id="4" name="Picture 4" descr="C:\Users\chris.lines\AppData\Local\Microsoft\Windows\Temporary Internet Files\Content.Outlook\G4V1GNUJ\AWS ATF logo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.lines\AppData\Local\Microsoft\Windows\Temporary Internet Files\Content.Outlook\G4V1GNUJ\AWS ATF logo_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06" cy="110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92" w:rsidRPr="00712592" w:rsidRDefault="00712592" w:rsidP="00712592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12592" w:rsidRPr="00712592" w:rsidRDefault="00712592" w:rsidP="0071259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12592">
        <w:rPr>
          <w:rFonts w:ascii="Arial" w:hAnsi="Arial" w:cs="Arial"/>
          <w:b/>
          <w:sz w:val="24"/>
          <w:szCs w:val="24"/>
          <w:u w:val="single"/>
        </w:rPr>
        <w:t>AWS / ATF Contact Information</w:t>
      </w:r>
    </w:p>
    <w:p w:rsidR="00712592" w:rsidRPr="00712592" w:rsidRDefault="00712592" w:rsidP="00712592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712592">
        <w:rPr>
          <w:rFonts w:ascii="Arial" w:hAnsi="Arial" w:cs="Arial"/>
          <w:sz w:val="24"/>
        </w:rPr>
        <w:t>Jason Lenoir</w:t>
      </w:r>
    </w:p>
    <w:p w:rsidR="00712592" w:rsidRPr="00712592" w:rsidRDefault="00712592" w:rsidP="00712592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712592">
        <w:rPr>
          <w:rFonts w:ascii="Arial" w:hAnsi="Arial" w:cs="Arial"/>
          <w:sz w:val="24"/>
        </w:rPr>
        <w:t>ATF Welding Facility Manager</w:t>
      </w:r>
    </w:p>
    <w:p w:rsidR="00712592" w:rsidRPr="00712592" w:rsidRDefault="00375023" w:rsidP="00712592">
      <w:pPr>
        <w:spacing w:after="0" w:line="256" w:lineRule="auto"/>
        <w:jc w:val="center"/>
        <w:rPr>
          <w:rStyle w:val="Hyperlink"/>
          <w:rFonts w:ascii="Arial" w:hAnsi="Arial" w:cs="Arial"/>
          <w:sz w:val="24"/>
        </w:rPr>
      </w:pPr>
      <w:hyperlink r:id="rId9" w:history="1">
        <w:r w:rsidR="00712592" w:rsidRPr="00712592">
          <w:rPr>
            <w:rStyle w:val="Hyperlink"/>
            <w:rFonts w:ascii="Arial" w:hAnsi="Arial" w:cs="Arial"/>
            <w:sz w:val="24"/>
          </w:rPr>
          <w:t>Jason.lenoir@nitalaska.com</w:t>
        </w:r>
      </w:hyperlink>
    </w:p>
    <w:p w:rsidR="00712592" w:rsidRPr="00712592" w:rsidRDefault="00712592" w:rsidP="00712592">
      <w:pPr>
        <w:spacing w:after="0" w:line="256" w:lineRule="auto"/>
        <w:rPr>
          <w:rStyle w:val="Hyperlink"/>
          <w:rFonts w:ascii="Arial" w:hAnsi="Arial" w:cs="Arial"/>
          <w:sz w:val="24"/>
        </w:rPr>
      </w:pPr>
    </w:p>
    <w:p w:rsidR="00712592" w:rsidRPr="00712592" w:rsidRDefault="00712592" w:rsidP="00712592">
      <w:pPr>
        <w:spacing w:after="0" w:line="256" w:lineRule="auto"/>
        <w:rPr>
          <w:rStyle w:val="Hyperlink"/>
          <w:rFonts w:ascii="Arial" w:hAnsi="Arial" w:cs="Arial"/>
          <w:sz w:val="24"/>
        </w:rPr>
      </w:pPr>
    </w:p>
    <w:p w:rsidR="00712592" w:rsidRPr="00712592" w:rsidRDefault="00712592" w:rsidP="00712592">
      <w:pPr>
        <w:spacing w:after="0" w:line="256" w:lineRule="auto"/>
        <w:jc w:val="center"/>
        <w:rPr>
          <w:rStyle w:val="Hyperlink"/>
          <w:rFonts w:ascii="Arial" w:hAnsi="Arial" w:cs="Arial"/>
          <w:sz w:val="24"/>
        </w:rPr>
      </w:pPr>
    </w:p>
    <w:p w:rsidR="00712592" w:rsidRPr="00712592" w:rsidRDefault="00712592" w:rsidP="00712592">
      <w:pPr>
        <w:spacing w:after="0" w:line="256" w:lineRule="auto"/>
        <w:jc w:val="center"/>
        <w:rPr>
          <w:rStyle w:val="Hyperlink"/>
          <w:rFonts w:ascii="Arial" w:hAnsi="Arial" w:cs="Arial"/>
          <w:sz w:val="24"/>
        </w:rPr>
      </w:pPr>
    </w:p>
    <w:p w:rsidR="00712592" w:rsidRPr="00712592" w:rsidRDefault="00712592" w:rsidP="00712592">
      <w:pPr>
        <w:spacing w:after="0" w:line="256" w:lineRule="auto"/>
        <w:jc w:val="center"/>
        <w:rPr>
          <w:rFonts w:ascii="Arial" w:hAnsi="Arial" w:cs="Arial"/>
          <w:i/>
          <w:szCs w:val="24"/>
        </w:rPr>
      </w:pPr>
      <w:r w:rsidRPr="00712592">
        <w:rPr>
          <w:rFonts w:ascii="Arial" w:hAnsi="Arial" w:cs="Arial"/>
          <w:i/>
          <w:szCs w:val="24"/>
        </w:rPr>
        <w:t>NOTE: If interested in tests not listed above, please inquire with Test Facility Manager.</w:t>
      </w:r>
    </w:p>
    <w:p w:rsidR="00015FDB" w:rsidRPr="00712592" w:rsidRDefault="00015FDB" w:rsidP="00B97C41">
      <w:pPr>
        <w:rPr>
          <w:szCs w:val="24"/>
        </w:rPr>
      </w:pPr>
    </w:p>
    <w:sectPr w:rsidR="00015FDB" w:rsidRPr="00712592" w:rsidSect="00495BEE">
      <w:headerReference w:type="default" r:id="rId10"/>
      <w:footerReference w:type="default" r:id="rId11"/>
      <w:pgSz w:w="12240" w:h="15840"/>
      <w:pgMar w:top="2520" w:right="1080" w:bottom="1440" w:left="1080" w:header="216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0CC" w:rsidRDefault="009560CC">
      <w:r>
        <w:separator/>
      </w:r>
    </w:p>
  </w:endnote>
  <w:endnote w:type="continuationSeparator" w:id="0">
    <w:p w:rsidR="009560CC" w:rsidRDefault="00956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398" w:rsidRDefault="00E804AF" w:rsidP="00361BF2">
    <w:pPr>
      <w:pStyle w:val="Footer"/>
    </w:pPr>
    <w:r w:rsidRPr="00EA480C"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CAECB5B" wp14:editId="48BC3F58">
              <wp:simplePos x="0" y="0"/>
              <wp:positionH relativeFrom="column">
                <wp:posOffset>-453875</wp:posOffset>
              </wp:positionH>
              <wp:positionV relativeFrom="paragraph">
                <wp:posOffset>-346176</wp:posOffset>
              </wp:positionV>
              <wp:extent cx="7269480" cy="409575"/>
              <wp:effectExtent l="0" t="0" r="26670" b="9525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9480" cy="409575"/>
                        <a:chOff x="1076934" y="1083161"/>
                        <a:chExt cx="72694" cy="4096"/>
                      </a:xfrm>
                    </wpg:grpSpPr>
                    <wps:wsp>
                      <wps:cNvPr id="2" name="AutoShape 3"/>
                      <wps:cNvCnPr>
                        <a:cxnSpLocks noChangeShapeType="1"/>
                      </wps:cNvCnPr>
                      <wps:spPr bwMode="auto">
                        <a:xfrm rot="5400000">
                          <a:off x="1113282" y="1048468"/>
                          <a:ext cx="0" cy="726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3B8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1100352" y="1083161"/>
                          <a:ext cx="24725" cy="40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A480C" w:rsidRPr="00203979" w:rsidRDefault="00EA480C" w:rsidP="00EA480C">
                            <w:pPr>
                              <w:widowControl w:val="0"/>
                              <w:jc w:val="center"/>
                              <w:rPr>
                                <w:rFonts w:ascii="Rage Italic" w:hAnsi="Rage Italic"/>
                                <w:color w:val="003B82"/>
                                <w:sz w:val="36"/>
                                <w:szCs w:val="32"/>
                              </w:rPr>
                            </w:pPr>
                            <w:r w:rsidRPr="00203979">
                              <w:rPr>
                                <w:rFonts w:ascii="Rage Italic" w:hAnsi="Rage Italic"/>
                                <w:color w:val="003B82"/>
                                <w:sz w:val="36"/>
                                <w:szCs w:val="32"/>
                              </w:rPr>
                              <w:t>Training for the Future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AECB5B" id="Group 2" o:spid="_x0000_s1031" style="position:absolute;margin-left:-35.75pt;margin-top:-27.25pt;width:572.4pt;height:32.25pt;z-index:251658752" coordorigin="10769,10831" coordsize="726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32" type="#_x0000_t32" style="position:absolute;left:11133;top:10484;width:0;height:72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Cyv8IAAADaAAAADwAAAGRycy9kb3ducmV2LnhtbESPQYvCMBSE7wv+h/AEb2uq4LJ0jSKC&#10;KAhiVej10bxtis1LaaKt/vqNIOxxmJlvmPmyt7W4U+srxwom4wQEceF0xaWCy3nz+Q3CB2SNtWNS&#10;8CAPy8XgY46pdh1ndD+FUkQI+xQVmBCaVEpfGLLox64hjt6vay2GKNtS6ha7CLe1nCbJl7RYcVww&#10;2NDaUHE93ayC7S4/7m+HWf7MMnPc95eczt1WqdGwX/2ACNSH//C7vdMKpvC6Em+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/Cyv8IAAADaAAAADwAAAAAAAAAAAAAA&#10;AAChAgAAZHJzL2Rvd25yZXYueG1sUEsFBgAAAAAEAAQA+QAAAJADAAAAAA==&#10;" strokecolor="#003b82" strokeweight="2pt">
                <v:shadow color="#eeece1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3" type="#_x0000_t202" style="position:absolute;left:11003;top:10831;width:247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7IGcUA&#10;AADaAAAADwAAAGRycy9kb3ducmV2LnhtbESPQWvCQBSE74L/YXlCL6FurGIluooItoUeWtNiPD6y&#10;zySYfRuyW5P++25B8DjMzDfMatObWlypdZVlBZNxDII4t7riQsH31/5xAcJ5ZI21ZVLwSw426+Fg&#10;hYm2HR/omvpCBAi7BBWU3jeJlC4vyaAb24Y4eGfbGvRBtoXULXYBbmr5FMdzabDisFBiQ7uS8kv6&#10;YxS8fEavlH1E2ezcT+376blAc9wq9TDqt0sQnnp/D9/ab1rBFP6vhB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sgZxQAAANoAAAAPAAAAAAAAAAAAAAAAAJgCAABkcnMv&#10;ZG93bnJldi54bWxQSwUGAAAAAAQABAD1AAAAigMAAAAA&#10;" stroked="f" strokecolor="black [0]" insetpen="t">
                <v:shadow color="#eeece1"/>
                <v:textbox inset="2.88pt,2.88pt,2.88pt,2.88pt">
                  <w:txbxContent>
                    <w:p w:rsidR="00EA480C" w:rsidRPr="00203979" w:rsidRDefault="00EA480C" w:rsidP="00EA480C">
                      <w:pPr>
                        <w:widowControl w:val="0"/>
                        <w:jc w:val="center"/>
                        <w:rPr>
                          <w:rFonts w:ascii="Rage Italic" w:hAnsi="Rage Italic"/>
                          <w:color w:val="003B82"/>
                          <w:sz w:val="36"/>
                          <w:szCs w:val="32"/>
                        </w:rPr>
                      </w:pPr>
                      <w:r w:rsidRPr="00203979">
                        <w:rPr>
                          <w:rFonts w:ascii="Rage Italic" w:hAnsi="Rage Italic"/>
                          <w:color w:val="003B82"/>
                          <w:sz w:val="36"/>
                          <w:szCs w:val="32"/>
                        </w:rPr>
                        <w:t>Training for the Future</w:t>
                      </w:r>
                    </w:p>
                  </w:txbxContent>
                </v:textbox>
              </v:shape>
            </v:group>
          </w:pict>
        </mc:Fallback>
      </mc:AlternateContent>
    </w:r>
    <w:r w:rsidR="00023DA1">
      <w:rPr>
        <w:noProof/>
      </w:rPr>
      <mc:AlternateContent>
        <mc:Choice Requires="wpg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9772650</wp:posOffset>
              </wp:positionH>
              <wp:positionV relativeFrom="paragraph">
                <wp:posOffset>4704080</wp:posOffset>
              </wp:positionV>
              <wp:extent cx="6859905" cy="282575"/>
              <wp:effectExtent l="0" t="0" r="0" b="3175"/>
              <wp:wrapNone/>
              <wp:docPr id="19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9905" cy="282575"/>
                        <a:chOff x="1160716" y="1098600"/>
                        <a:chExt cx="68599" cy="2825"/>
                      </a:xfrm>
                    </wpg:grpSpPr>
                    <pic:pic xmlns:pic="http://schemas.openxmlformats.org/drawingml/2006/picture">
                      <pic:nvPicPr>
                        <pic:cNvPr id="20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49" t="38531" r="56540" b="56932"/>
                        <a:stretch>
                          <a:fillRect/>
                        </a:stretch>
                      </pic:blipFill>
                      <pic:spPr bwMode="auto">
                        <a:xfrm>
                          <a:off x="1160716" y="1098613"/>
                          <a:ext cx="31147" cy="28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2078" t="38530" r="1314" b="56931"/>
                        <a:stretch>
                          <a:fillRect/>
                        </a:stretch>
                      </pic:blipFill>
                      <pic:spPr bwMode="auto">
                        <a:xfrm>
                          <a:off x="1191914" y="1098600"/>
                          <a:ext cx="37402" cy="28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34169E" id="Group 32" o:spid="_x0000_s1026" style="position:absolute;margin-left:769.5pt;margin-top:370.4pt;width:540.15pt;height:22.25pt;z-index:-251660800" coordorigin="11607,10986" coordsize="685,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7" type="#_x0000_t75" style="position:absolute;left:11607;top:10986;width:311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j7D/DAAAA2wAAAA8AAABkcnMvZG93bnJldi54bWxEj01rwkAQhu+C/2EZoTfd6EFK6ioSED8o&#10;LaZ6H7JjEszOhuwa0/76zqHQ4/DO+8wzq83gGtVTF2rPBuazBBRx4W3NpYHL1276CipEZIuNZzLw&#10;TQE26/Fohan1Tz5Tn8dSCYRDigaqGNtU61BU5DDMfEss2c13DqOMXalth0+Bu0YvkmSpHdYsFyps&#10;KauouOcPJxpZj+78/rHvj/an+czyJWXXkzEvk2H7BirSEP+X/9oHa2Ah9vKLAEC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+PsP8MAAADbAAAADwAAAAAAAAAAAAAAAACf&#10;AgAAZHJzL2Rvd25yZXYueG1sUEsFBgAAAAAEAAQA9wAAAI8DAAAAAA==&#10;">
                <v:imagedata r:id="rId2" o:title="" croptop="25252f" cropbottom="37311f" cropleft="3047f" cropright="37054f"/>
              </v:shape>
              <v:shape id="Picture 34" o:spid="_x0000_s1028" type="#_x0000_t75" style="position:absolute;left:11919;top:10986;width:374;height: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v3izCAAAA2wAAAA8AAABkcnMvZG93bnJldi54bWxEj0GLwjAUhO8L/ofwBC+iqYKyVKOIKIh6&#10;WdeLt2fzbIrNS2mirf/eCAt7HGbmG2a+bG0pnlT7wrGC0TABQZw5XXCu4Py7HXyD8AFZY+mYFLzI&#10;w3LR+Zpjql3DP/Q8hVxECPsUFZgQqlRKnxmy6IeuIo7ezdUWQ5R1LnWNTYTbUo6TZCotFhwXDFa0&#10;NpTdTw+roOw72l6a/mTfbsxuWh2vj8wflOp129UMRKA2/If/2jutYDyCz5f4A+Ti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794swgAAANsAAAAPAAAAAAAAAAAAAAAAAJ8C&#10;AABkcnMvZG93bnJldi54bWxQSwUGAAAAAAQABAD3AAAAjgMAAAAA&#10;">
                <v:imagedata r:id="rId2" o:title="" croptop="25251f" cropbottom="37310f" cropleft="34130f" cropright="861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0CC" w:rsidRDefault="009560CC">
      <w:r>
        <w:separator/>
      </w:r>
    </w:p>
  </w:footnote>
  <w:footnote w:type="continuationSeparator" w:id="0">
    <w:p w:rsidR="009560CC" w:rsidRDefault="009560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398" w:rsidRDefault="00873D17">
    <w:pPr>
      <w:pStyle w:val="Header"/>
    </w:pPr>
    <w:r>
      <w:rPr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-520700</wp:posOffset>
              </wp:positionH>
              <wp:positionV relativeFrom="paragraph">
                <wp:posOffset>59690</wp:posOffset>
              </wp:positionV>
              <wp:extent cx="7269580" cy="1271270"/>
              <wp:effectExtent l="0" t="0" r="26670" b="508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9580" cy="1271270"/>
                        <a:chOff x="1066109" y="1086380"/>
                        <a:chExt cx="72695" cy="12710"/>
                      </a:xfrm>
                    </wpg:grpSpPr>
                    <wps:wsp>
                      <wps:cNvPr id="42" name="AutoShape 28"/>
                      <wps:cNvCnPr>
                        <a:cxnSpLocks noChangeShapeType="1"/>
                      </wps:cNvCnPr>
                      <wps:spPr bwMode="auto">
                        <a:xfrm>
                          <a:off x="1068092" y="1086380"/>
                          <a:ext cx="0" cy="127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3B8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43" name="AutoShape 29"/>
                      <wps:cNvCnPr>
                        <a:cxnSpLocks noChangeShapeType="1"/>
                      </wps:cNvCnPr>
                      <wps:spPr bwMode="auto">
                        <a:xfrm flipH="1">
                          <a:off x="1066109" y="1097219"/>
                          <a:ext cx="7269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3B8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" name="Picture 30" descr="NIT Logo Art + llc 6-28-14 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9254" y="1088868"/>
                          <a:ext cx="24389" cy="7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wps:wsp>
                      <wps:cNvPr id="45" name="Text Box 31"/>
                      <wps:cNvSpPr txBox="1">
                        <a:spLocks noChangeArrowheads="1"/>
                      </wps:cNvSpPr>
                      <wps:spPr bwMode="auto">
                        <a:xfrm>
                          <a:off x="1097353" y="1091180"/>
                          <a:ext cx="41184" cy="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73D17" w:rsidRDefault="00873D17" w:rsidP="00873D17">
                            <w:pPr>
                              <w:widowControl w:val="0"/>
                              <w:jc w:val="right"/>
                              <w:rPr>
                                <w:rFonts w:ascii="Franklin Gothic Demi" w:hAnsi="Franklin Gothic Demi"/>
                                <w:color w:val="002060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color w:val="002060"/>
                              </w:rPr>
                              <w:t>1740 N. Terrilou Court ● Palmer, AK 99645</w:t>
                            </w:r>
                          </w:p>
                          <w:p w:rsidR="00873D17" w:rsidRDefault="00873D17" w:rsidP="00873D17">
                            <w:pPr>
                              <w:widowControl w:val="0"/>
                              <w:ind w:firstLine="720"/>
                              <w:jc w:val="right"/>
                              <w:rPr>
                                <w:rFonts w:ascii="Franklin Gothic Demi" w:hAnsi="Franklin Gothic Demi"/>
                                <w:color w:val="002060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color w:val="002060"/>
                              </w:rPr>
                              <w:t>(907) 357-6400 ● 1-888-367-6482 ● FAX (907) 357-6430</w:t>
                            </w:r>
                          </w:p>
                          <w:p w:rsidR="00873D17" w:rsidRDefault="00873D17" w:rsidP="00873D17">
                            <w:pPr>
                              <w:ind w:firstLine="720"/>
                              <w:jc w:val="right"/>
                              <w:rPr>
                                <w:rFonts w:ascii="Franklin Gothic Demi" w:hAnsi="Franklin Gothic Demi"/>
                                <w:color w:val="002060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color w:val="002060"/>
                              </w:rPr>
                              <w:t>www.nitalaska.com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" o:spid="_x0000_s1026" style="position:absolute;margin-left:-41pt;margin-top:4.7pt;width:572.4pt;height:100.1pt;z-index:251661824" coordorigin="10661,10863" coordsize="726,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R1c3Rp&#10;biBIAAAAAeocAAcAAAgMAAAIZ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AB1AHMAdABpAG4AIABIA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EKYW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kR1c3RpbiBI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AQEBAQEBAQEBAQEBAQEBAQEBAQEBAQEBAQEBAQEBAQEBAQEBAQEBAQEBAQEBAQEBAQEB&#10;AQEBAQEBAQEBAQEBAf/bAEMBAQEBAQEBAQEBAQEBAQEBAQEBAQEBAQEBAQEBAQEBAQEBAQEBAQEB&#10;AQEBAQEBAQEBAQEBAQEBAQEBAQEBAQEBAf/AABEIAlkH6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8" o:spid="_x0000_s1027" type="#_x0000_t32" style="position:absolute;left:10680;top:10863;width:0;height:1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PtkMYAAADbAAAADwAAAGRycy9kb3ducmV2LnhtbESPT2vCQBTE74V+h+UJXqRuGkRL6iqN&#10;EPAk9U8p3h7Z1ySYfZtm1yT203cLQo/DzPyGWa4HU4uOWldZVvA8jUAQ51ZXXCg4HbOnFxDOI2us&#10;LZOCGzlYrx4flpho2/OeuoMvRICwS1BB6X2TSOnykgy6qW2Ig/dlW4M+yLaQusU+wE0t4yiaS4MV&#10;h4USG9qUlF8OV6Mg+/yJz3I3OS8+cP+dvvtZ6m5bpcaj4e0VhKfB/4fv7a1WMIvh70v4AX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j7ZDGAAAA2wAAAA8AAAAAAAAA&#10;AAAAAAAAoQIAAGRycy9kb3ducmV2LnhtbFBLBQYAAAAABAAEAPkAAACUAwAAAAA=&#10;" strokecolor="#003b82" strokeweight="2.25pt">
                <v:shadow color="#eeece1"/>
              </v:shape>
              <v:shape id="AutoShape 29" o:spid="_x0000_s1028" type="#_x0000_t32" style="position:absolute;left:10661;top:10972;width:7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GqM8UAAADbAAAADwAAAGRycy9kb3ducmV2LnhtbESPQWvCQBSE7wX/w/KEXkqz0QapqatI&#10;USjkUIwheHxkn0lo9m3IbmP8991CocdhZr5hNrvJdGKkwbWWFSyiGARxZXXLtYLifHx+BeE8ssbO&#10;Mim4k4PddvawwVTbG59ozH0tAoRdigoa7/tUSlc1ZNBFticO3tUOBn2QQy31gLcAN51cxvFKGmw5&#10;LDTY03tD1Vf+bRToohjLrDyU9yR7On6aTl8v1Vqpx/m0fwPhafL/4b/2h1aQvMDvl/AD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GqM8UAAADbAAAADwAAAAAAAAAA&#10;AAAAAAChAgAAZHJzL2Rvd25yZXYueG1sUEsFBgAAAAAEAAQA+QAAAJMDAAAAAA==&#10;" strokecolor="#003b82" strokeweight="4.5pt">
                <v:shadow color="#eeece1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9" type="#_x0000_t75" alt="NIT Logo Art + llc 6-28-14 JPG" style="position:absolute;left:10692;top:10888;width:244;height: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4PHDFAAAA2wAAAA8AAABkcnMvZG93bnJldi54bWxEj0FrwkAUhO8F/8PyhN7qxipWoqtIUSgF&#10;C4mi12f2mQSzb2N21dRf3xWEHoeZ+YaZzltTiSs1rrSsoN+LQBBnVpecK9huVm9jEM4ja6wsk4Jf&#10;cjCfdV6mGGt744Suqc9FgLCLUUHhfR1L6bKCDLqerYmDd7SNQR9kk0vd4C3ATSXfo2gkDZYcFgqs&#10;6bOg7JRejIJ2myT37/PlsEvX7mexp4+lHhyUeu22iwkIT63/Dz/bX1rBcAiPL+EHyN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+DxwxQAAANsAAAAPAAAAAAAAAAAAAAAA&#10;AJ8CAABkcnMvZG93bnJldi54bWxQSwUGAAAAAAQABAD3AAAAkQMAAAAA&#10;" strokecolor="black [0]" insetpen="t">
                <v:imagedata r:id="rId2" o:title="NIT Logo Art + llc 6-28-14 JP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0" type="#_x0000_t202" style="position:absolute;left:10973;top:10911;width:412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mOHcUA&#10;AADbAAAADwAAAGRycy9kb3ducmV2LnhtbESPS2vDMBCE74H+B7GF3hK5jzxwIodQKPRQaOKEnDfW&#10;1ja2VkZSYre/vgoEchxm5htmtR5MKy7kfG1ZwfMkAUFcWF1zqeCw/xgvQPiArLG1TAp+ycM6exit&#10;MNW25x1d8lCKCGGfooIqhC6V0hcVGfQT2xFH78c6gyFKV0rtsI9w08qXJJlJgzXHhQo7eq+oaPKz&#10;UXA8zc/b3r1ud81fN2vtxn9/Ba/U0+OwWYIINIR7+Nb+1ArepnD9En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Y4dxQAAANsAAAAPAAAAAAAAAAAAAAAAAJgCAABkcnMv&#10;ZG93bnJldi54bWxQSwUGAAAAAAQABAD1AAAAigMAAAAA&#10;" filled="f" stroked="f" strokecolor="black [0]" insetpen="t">
                <v:textbox inset="2.88pt,2.88pt,2.88pt,2.88pt">
                  <w:txbxContent>
                    <w:p w:rsidR="00873D17" w:rsidRDefault="00873D17" w:rsidP="00873D17">
                      <w:pPr>
                        <w:widowControl w:val="0"/>
                        <w:jc w:val="right"/>
                        <w:rPr>
                          <w:rFonts w:ascii="Franklin Gothic Demi" w:hAnsi="Franklin Gothic Demi"/>
                          <w:color w:val="002060"/>
                        </w:rPr>
                      </w:pPr>
                      <w:r>
                        <w:rPr>
                          <w:rFonts w:ascii="Franklin Gothic Demi" w:hAnsi="Franklin Gothic Demi"/>
                          <w:color w:val="002060"/>
                        </w:rPr>
                        <w:t>1740 N. Terrilou Court ● Palmer, AK 99645</w:t>
                      </w:r>
                    </w:p>
                    <w:p w:rsidR="00873D17" w:rsidRDefault="00873D17" w:rsidP="00873D17">
                      <w:pPr>
                        <w:widowControl w:val="0"/>
                        <w:ind w:firstLine="720"/>
                        <w:jc w:val="right"/>
                        <w:rPr>
                          <w:rFonts w:ascii="Franklin Gothic Demi" w:hAnsi="Franklin Gothic Demi"/>
                          <w:color w:val="002060"/>
                        </w:rPr>
                      </w:pPr>
                      <w:r>
                        <w:rPr>
                          <w:rFonts w:ascii="Franklin Gothic Demi" w:hAnsi="Franklin Gothic Demi"/>
                          <w:color w:val="002060"/>
                        </w:rPr>
                        <w:t>(907) 357-6400 ● 1-888-367-6482 ● FAX (907) 357-6430</w:t>
                      </w:r>
                    </w:p>
                    <w:p w:rsidR="00873D17" w:rsidRDefault="00873D17" w:rsidP="00873D17">
                      <w:pPr>
                        <w:ind w:firstLine="720"/>
                        <w:jc w:val="right"/>
                        <w:rPr>
                          <w:rFonts w:ascii="Franklin Gothic Demi" w:hAnsi="Franklin Gothic Demi"/>
                          <w:color w:val="002060"/>
                        </w:rPr>
                      </w:pPr>
                      <w:r>
                        <w:rPr>
                          <w:rFonts w:ascii="Franklin Gothic Demi" w:hAnsi="Franklin Gothic Demi"/>
                          <w:color w:val="002060"/>
                        </w:rPr>
                        <w:t>www.nitalaska.com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14DC5"/>
    <w:multiLevelType w:val="hybridMultilevel"/>
    <w:tmpl w:val="970ADE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A323D"/>
    <w:multiLevelType w:val="hybridMultilevel"/>
    <w:tmpl w:val="0F4067D2"/>
    <w:lvl w:ilvl="0" w:tplc="04090011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CB64EC"/>
    <w:multiLevelType w:val="hybridMultilevel"/>
    <w:tmpl w:val="01FC9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65E60"/>
    <w:multiLevelType w:val="hybridMultilevel"/>
    <w:tmpl w:val="250EDA44"/>
    <w:lvl w:ilvl="0" w:tplc="04090001">
      <w:start w:val="1"/>
      <w:numFmt w:val="bullet"/>
      <w:lvlText w:val=""/>
      <w:lvlJc w:val="left"/>
      <w:pPr>
        <w:tabs>
          <w:tab w:val="num" w:pos="1416"/>
        </w:tabs>
        <w:ind w:left="14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36"/>
        </w:tabs>
        <w:ind w:left="2136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76"/>
        </w:tabs>
        <w:ind w:left="3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96"/>
        </w:tabs>
        <w:ind w:left="4296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36"/>
        </w:tabs>
        <w:ind w:left="5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56"/>
        </w:tabs>
        <w:ind w:left="6456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76"/>
        </w:tabs>
        <w:ind w:left="7176" w:hanging="360"/>
      </w:pPr>
      <w:rPr>
        <w:rFonts w:ascii="Wingdings" w:hAnsi="Wingdings" w:hint="default"/>
      </w:rPr>
    </w:lvl>
  </w:abstractNum>
  <w:abstractNum w:abstractNumId="4" w15:restartNumberingAfterBreak="0">
    <w:nsid w:val="139A388B"/>
    <w:multiLevelType w:val="hybridMultilevel"/>
    <w:tmpl w:val="C9962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97732"/>
    <w:multiLevelType w:val="hybridMultilevel"/>
    <w:tmpl w:val="3DEA99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92D96"/>
    <w:multiLevelType w:val="hybridMultilevel"/>
    <w:tmpl w:val="38B271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F748F"/>
    <w:multiLevelType w:val="hybridMultilevel"/>
    <w:tmpl w:val="EA3CC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EC423F"/>
    <w:multiLevelType w:val="hybridMultilevel"/>
    <w:tmpl w:val="3F9A5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51207"/>
    <w:multiLevelType w:val="hybridMultilevel"/>
    <w:tmpl w:val="6F3841F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B13155"/>
    <w:multiLevelType w:val="hybridMultilevel"/>
    <w:tmpl w:val="7FDE01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26E3A"/>
    <w:multiLevelType w:val="hybridMultilevel"/>
    <w:tmpl w:val="FCE44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424700"/>
    <w:multiLevelType w:val="hybridMultilevel"/>
    <w:tmpl w:val="1CF0A402"/>
    <w:lvl w:ilvl="0" w:tplc="D4EE39F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B627ED7"/>
    <w:multiLevelType w:val="hybridMultilevel"/>
    <w:tmpl w:val="B6E03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B30A60"/>
    <w:multiLevelType w:val="hybridMultilevel"/>
    <w:tmpl w:val="73A269B0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648D501F"/>
    <w:multiLevelType w:val="hybridMultilevel"/>
    <w:tmpl w:val="E7B6E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2C39B0"/>
    <w:multiLevelType w:val="hybridMultilevel"/>
    <w:tmpl w:val="B55AB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3646A5"/>
    <w:multiLevelType w:val="hybridMultilevel"/>
    <w:tmpl w:val="5AC82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2A6496"/>
    <w:multiLevelType w:val="hybridMultilevel"/>
    <w:tmpl w:val="D814EFB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CC72C3C"/>
    <w:multiLevelType w:val="hybridMultilevel"/>
    <w:tmpl w:val="58843BE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E0A0756"/>
    <w:multiLevelType w:val="hybridMultilevel"/>
    <w:tmpl w:val="C10431D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0"/>
  </w:num>
  <w:num w:numId="5">
    <w:abstractNumId w:val="9"/>
  </w:num>
  <w:num w:numId="6">
    <w:abstractNumId w:val="20"/>
  </w:num>
  <w:num w:numId="7">
    <w:abstractNumId w:val="14"/>
  </w:num>
  <w:num w:numId="8">
    <w:abstractNumId w:val="3"/>
  </w:num>
  <w:num w:numId="9">
    <w:abstractNumId w:val="19"/>
  </w:num>
  <w:num w:numId="10">
    <w:abstractNumId w:val="18"/>
  </w:num>
  <w:num w:numId="11">
    <w:abstractNumId w:val="1"/>
  </w:num>
  <w:num w:numId="12">
    <w:abstractNumId w:val="16"/>
  </w:num>
  <w:num w:numId="13">
    <w:abstractNumId w:val="17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4"/>
  </w:num>
  <w:num w:numId="19">
    <w:abstractNumId w:val="2"/>
  </w:num>
  <w:num w:numId="20">
    <w:abstractNumId w:val="15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92"/>
    <w:rsid w:val="00003F73"/>
    <w:rsid w:val="00010C46"/>
    <w:rsid w:val="000134A7"/>
    <w:rsid w:val="00015FDB"/>
    <w:rsid w:val="00023DA1"/>
    <w:rsid w:val="0004162A"/>
    <w:rsid w:val="0004405D"/>
    <w:rsid w:val="00053C34"/>
    <w:rsid w:val="00055CD5"/>
    <w:rsid w:val="000610CC"/>
    <w:rsid w:val="000846BC"/>
    <w:rsid w:val="000B412B"/>
    <w:rsid w:val="000B4A31"/>
    <w:rsid w:val="000B6305"/>
    <w:rsid w:val="000D4E55"/>
    <w:rsid w:val="00143E7B"/>
    <w:rsid w:val="0014687D"/>
    <w:rsid w:val="001A4A5E"/>
    <w:rsid w:val="001C7BA7"/>
    <w:rsid w:val="001D4142"/>
    <w:rsid w:val="001F696D"/>
    <w:rsid w:val="00203979"/>
    <w:rsid w:val="00255A5A"/>
    <w:rsid w:val="00267401"/>
    <w:rsid w:val="00270A7E"/>
    <w:rsid w:val="002E4749"/>
    <w:rsid w:val="002E59B7"/>
    <w:rsid w:val="002E748B"/>
    <w:rsid w:val="00304E6F"/>
    <w:rsid w:val="003108C6"/>
    <w:rsid w:val="00341EF2"/>
    <w:rsid w:val="00361BF2"/>
    <w:rsid w:val="003720A1"/>
    <w:rsid w:val="00373DA1"/>
    <w:rsid w:val="00375023"/>
    <w:rsid w:val="003A24DB"/>
    <w:rsid w:val="003F6EDE"/>
    <w:rsid w:val="004202DC"/>
    <w:rsid w:val="004260EE"/>
    <w:rsid w:val="00447D4D"/>
    <w:rsid w:val="00456537"/>
    <w:rsid w:val="00471B8E"/>
    <w:rsid w:val="004755AA"/>
    <w:rsid w:val="004822AD"/>
    <w:rsid w:val="0048605C"/>
    <w:rsid w:val="00495BEE"/>
    <w:rsid w:val="00496179"/>
    <w:rsid w:val="004E598D"/>
    <w:rsid w:val="004F7584"/>
    <w:rsid w:val="0050035B"/>
    <w:rsid w:val="00500372"/>
    <w:rsid w:val="005125FF"/>
    <w:rsid w:val="00525853"/>
    <w:rsid w:val="00566D49"/>
    <w:rsid w:val="005821FF"/>
    <w:rsid w:val="005B6BDF"/>
    <w:rsid w:val="005C0537"/>
    <w:rsid w:val="005C283E"/>
    <w:rsid w:val="005D25F2"/>
    <w:rsid w:val="005D52C6"/>
    <w:rsid w:val="005F10DF"/>
    <w:rsid w:val="00605C20"/>
    <w:rsid w:val="00623262"/>
    <w:rsid w:val="00627B33"/>
    <w:rsid w:val="0064262E"/>
    <w:rsid w:val="00664F0A"/>
    <w:rsid w:val="006A163F"/>
    <w:rsid w:val="006A4D07"/>
    <w:rsid w:val="006B7229"/>
    <w:rsid w:val="006D5E63"/>
    <w:rsid w:val="006F2A15"/>
    <w:rsid w:val="00710643"/>
    <w:rsid w:val="00712592"/>
    <w:rsid w:val="007318D7"/>
    <w:rsid w:val="00775314"/>
    <w:rsid w:val="007843DD"/>
    <w:rsid w:val="007967F8"/>
    <w:rsid w:val="007B5B42"/>
    <w:rsid w:val="007C049D"/>
    <w:rsid w:val="007D0C40"/>
    <w:rsid w:val="007D3A09"/>
    <w:rsid w:val="007D4D80"/>
    <w:rsid w:val="008236FA"/>
    <w:rsid w:val="00843D55"/>
    <w:rsid w:val="00873D17"/>
    <w:rsid w:val="008B5F9D"/>
    <w:rsid w:val="008D4012"/>
    <w:rsid w:val="008F2D73"/>
    <w:rsid w:val="008F63B5"/>
    <w:rsid w:val="00933C38"/>
    <w:rsid w:val="00941B84"/>
    <w:rsid w:val="0095522D"/>
    <w:rsid w:val="009560CC"/>
    <w:rsid w:val="009A601C"/>
    <w:rsid w:val="009F20AB"/>
    <w:rsid w:val="00A32C14"/>
    <w:rsid w:val="00A52ADC"/>
    <w:rsid w:val="00A52BC8"/>
    <w:rsid w:val="00A557A0"/>
    <w:rsid w:val="00AD5398"/>
    <w:rsid w:val="00AE57AB"/>
    <w:rsid w:val="00AF209E"/>
    <w:rsid w:val="00B000C7"/>
    <w:rsid w:val="00B00806"/>
    <w:rsid w:val="00B12BEC"/>
    <w:rsid w:val="00B271FD"/>
    <w:rsid w:val="00B27D21"/>
    <w:rsid w:val="00B433F1"/>
    <w:rsid w:val="00B65A68"/>
    <w:rsid w:val="00B97C41"/>
    <w:rsid w:val="00BA0EF5"/>
    <w:rsid w:val="00BA3EDD"/>
    <w:rsid w:val="00BC2A19"/>
    <w:rsid w:val="00BC78BC"/>
    <w:rsid w:val="00BF2674"/>
    <w:rsid w:val="00BF6DD8"/>
    <w:rsid w:val="00C22103"/>
    <w:rsid w:val="00C23876"/>
    <w:rsid w:val="00C3389F"/>
    <w:rsid w:val="00C65B36"/>
    <w:rsid w:val="00C93BD4"/>
    <w:rsid w:val="00CC6968"/>
    <w:rsid w:val="00D0275A"/>
    <w:rsid w:val="00D70946"/>
    <w:rsid w:val="00D81A67"/>
    <w:rsid w:val="00DB2DE6"/>
    <w:rsid w:val="00DC07D7"/>
    <w:rsid w:val="00DC7306"/>
    <w:rsid w:val="00E0390D"/>
    <w:rsid w:val="00E2444B"/>
    <w:rsid w:val="00E54972"/>
    <w:rsid w:val="00E65ACD"/>
    <w:rsid w:val="00E804AF"/>
    <w:rsid w:val="00E90054"/>
    <w:rsid w:val="00EA035B"/>
    <w:rsid w:val="00EA480C"/>
    <w:rsid w:val="00EA51B3"/>
    <w:rsid w:val="00EB2ABE"/>
    <w:rsid w:val="00EB47EB"/>
    <w:rsid w:val="00EC2427"/>
    <w:rsid w:val="00F10244"/>
    <w:rsid w:val="00F11E04"/>
    <w:rsid w:val="00F63782"/>
    <w:rsid w:val="00F76939"/>
    <w:rsid w:val="00FA007A"/>
    <w:rsid w:val="00FA1501"/>
    <w:rsid w:val="00FC1F57"/>
    <w:rsid w:val="00FF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88B5F03A-DB2B-4192-A636-BA55AFAD4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259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632CA"/>
    <w:rPr>
      <w:rFonts w:ascii="Tahoma" w:hAnsi="Tahoma" w:cs="Tahoma"/>
      <w:sz w:val="16"/>
      <w:szCs w:val="16"/>
    </w:rPr>
  </w:style>
  <w:style w:type="paragraph" w:customStyle="1" w:styleId="Pa0">
    <w:name w:val="Pa0"/>
    <w:basedOn w:val="Normal"/>
    <w:next w:val="Normal"/>
    <w:rsid w:val="00AE0E80"/>
    <w:pPr>
      <w:autoSpaceDE w:val="0"/>
      <w:autoSpaceDN w:val="0"/>
      <w:adjustRightInd w:val="0"/>
      <w:spacing w:line="241" w:lineRule="atLeast"/>
    </w:pPr>
    <w:rPr>
      <w:rFonts w:ascii="Arial Narrow" w:hAnsi="Arial Narrow"/>
    </w:rPr>
  </w:style>
  <w:style w:type="character" w:customStyle="1" w:styleId="A4">
    <w:name w:val="A4"/>
    <w:rsid w:val="00AE0E80"/>
    <w:rPr>
      <w:rFonts w:cs="Arial Narrow"/>
      <w:b/>
      <w:bCs/>
      <w:color w:val="221E1F"/>
      <w:sz w:val="20"/>
      <w:szCs w:val="20"/>
    </w:rPr>
  </w:style>
  <w:style w:type="character" w:customStyle="1" w:styleId="A5">
    <w:name w:val="A5"/>
    <w:rsid w:val="00E22B31"/>
    <w:rPr>
      <w:rFonts w:cs="Arial Narrow"/>
      <w:b/>
      <w:bCs/>
      <w:color w:val="221E1F"/>
      <w:sz w:val="20"/>
      <w:szCs w:val="20"/>
      <w:u w:val="single"/>
    </w:rPr>
  </w:style>
  <w:style w:type="paragraph" w:customStyle="1" w:styleId="SenderAddress">
    <w:name w:val="Sender Address"/>
    <w:basedOn w:val="Normal"/>
    <w:rsid w:val="00391C03"/>
  </w:style>
  <w:style w:type="paragraph" w:styleId="Date">
    <w:name w:val="Date"/>
    <w:basedOn w:val="Normal"/>
    <w:next w:val="Normal"/>
    <w:rsid w:val="00391C03"/>
    <w:pPr>
      <w:spacing w:after="480"/>
    </w:pPr>
  </w:style>
  <w:style w:type="paragraph" w:customStyle="1" w:styleId="RecipientAddress">
    <w:name w:val="Recipient Address"/>
    <w:basedOn w:val="Normal"/>
    <w:rsid w:val="00391C03"/>
  </w:style>
  <w:style w:type="character" w:styleId="Hyperlink">
    <w:name w:val="Hyperlink"/>
    <w:uiPriority w:val="99"/>
    <w:rsid w:val="00994A2B"/>
    <w:rPr>
      <w:color w:val="0000FF"/>
      <w:u w:val="single"/>
    </w:rPr>
  </w:style>
  <w:style w:type="paragraph" w:styleId="Header">
    <w:name w:val="header"/>
    <w:basedOn w:val="Normal"/>
    <w:link w:val="HeaderChar"/>
    <w:rsid w:val="004E24F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4E24FC"/>
    <w:rPr>
      <w:sz w:val="24"/>
      <w:szCs w:val="24"/>
    </w:rPr>
  </w:style>
  <w:style w:type="paragraph" w:styleId="Footer">
    <w:name w:val="footer"/>
    <w:basedOn w:val="Normal"/>
    <w:link w:val="FooterChar"/>
    <w:rsid w:val="004E24F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4E24FC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14687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ListParagraph">
    <w:name w:val="List Paragraph"/>
    <w:basedOn w:val="Normal"/>
    <w:uiPriority w:val="34"/>
    <w:qFormat/>
    <w:rsid w:val="0014687D"/>
    <w:pPr>
      <w:ind w:left="720"/>
    </w:pPr>
    <w:rPr>
      <w:rFonts w:ascii="Calibri" w:eastAsia="Calibri" w:hAnsi="Calibri" w:cs="Calibri"/>
    </w:rPr>
  </w:style>
  <w:style w:type="table" w:styleId="TableGrid">
    <w:name w:val="Table Grid"/>
    <w:basedOn w:val="TableNormal"/>
    <w:rsid w:val="00015F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son.lenoir@nitalaska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MARKETING\Logo's%20&amp;%20Letterheads\2014%20NIT%20LLC%20Letterhead%20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9DA9C-E78E-46F1-A875-57FCD98C7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 NIT LLC Letterhead - Template</Template>
  <TotalTime>1</TotalTime>
  <Pages>2</Pages>
  <Words>297</Words>
  <Characters>1765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NIT</Company>
  <LinksUpToDate>false</LinksUpToDate>
  <CharactersWithSpaces>2058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Rachael DelPozzo</dc:creator>
  <cp:lastModifiedBy>Julia Frank</cp:lastModifiedBy>
  <cp:revision>2</cp:revision>
  <cp:lastPrinted>2015-05-29T00:22:00Z</cp:lastPrinted>
  <dcterms:created xsi:type="dcterms:W3CDTF">2020-04-13T18:12:00Z</dcterms:created>
  <dcterms:modified xsi:type="dcterms:W3CDTF">2020-04-13T18:12:00Z</dcterms:modified>
</cp:coreProperties>
</file>